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012" w:rsidRDefault="000A2012" w:rsidP="000A2012">
      <w:bookmarkStart w:id="0" w:name="_GoBack"/>
      <w:bookmarkEnd w:id="0"/>
    </w:p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5241970" cy="3487271"/>
            <wp:effectExtent l="0" t="0" r="0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697" cy="3485094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1" w:name="_Toc434231064"/>
      <w:r>
        <w:t xml:space="preserve">Bild </w:t>
      </w:r>
      <w:r w:rsidR="00722601">
        <w:fldChar w:fldCharType="begin"/>
      </w:r>
      <w:r w:rsidR="00722601">
        <w:instrText xml:space="preserve"> SEQ Bild \* ARABIC </w:instrText>
      </w:r>
      <w:r w:rsidR="00722601">
        <w:fldChar w:fldCharType="separate"/>
      </w:r>
      <w:r>
        <w:rPr>
          <w:noProof/>
        </w:rPr>
        <w:t>16</w:t>
      </w:r>
      <w:r w:rsidR="00722601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17 unterwegs.jpeg </w:instrText>
      </w:r>
      <w:r>
        <w:fldChar w:fldCharType="end"/>
      </w:r>
      <w:bookmarkEnd w:id="1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5215018" cy="3469341"/>
            <wp:effectExtent l="0" t="0" r="5080" b="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1762" cy="3467175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2" w:name="_Toc434231065"/>
      <w:r>
        <w:t xml:space="preserve">Bild </w:t>
      </w:r>
      <w:r w:rsidR="00722601">
        <w:fldChar w:fldCharType="begin"/>
      </w:r>
      <w:r w:rsidR="00722601">
        <w:instrText xml:space="preserve"> SEQ Bild </w:instrText>
      </w:r>
      <w:r w:rsidR="00722601">
        <w:instrText xml:space="preserve">\* ARABIC </w:instrText>
      </w:r>
      <w:r w:rsidR="00722601">
        <w:fldChar w:fldCharType="separate"/>
      </w:r>
      <w:r>
        <w:rPr>
          <w:noProof/>
        </w:rPr>
        <w:t>17</w:t>
      </w:r>
      <w:r w:rsidR="00722601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18 Harry 12.25_Mainbrücke.jpeg </w:instrText>
      </w:r>
      <w:r>
        <w:fldChar w:fldCharType="end"/>
      </w:r>
      <w:bookmarkEnd w:id="2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4984376" cy="7494904"/>
            <wp:effectExtent l="0" t="0" r="6985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4134" cy="7509577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3" w:name="_Toc434231066"/>
      <w:r>
        <w:t xml:space="preserve">Bild </w:t>
      </w:r>
      <w:r w:rsidR="00722601">
        <w:fldChar w:fldCharType="begin"/>
      </w:r>
      <w:r w:rsidR="00722601">
        <w:instrText xml:space="preserve"> SEQ Bild \* ARABIC </w:instrText>
      </w:r>
      <w:r w:rsidR="00722601">
        <w:fldChar w:fldCharType="separate"/>
      </w:r>
      <w:r>
        <w:rPr>
          <w:noProof/>
        </w:rPr>
        <w:t>18</w:t>
      </w:r>
      <w:r w:rsidR="00722601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19 unterwegs.jpeg </w:instrText>
      </w:r>
      <w:r>
        <w:fldChar w:fldCharType="end"/>
      </w:r>
      <w:bookmarkEnd w:id="3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2761129" cy="4167392"/>
            <wp:effectExtent l="0" t="0" r="1270" b="508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3241" cy="4170579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4" w:name="_Toc434231067"/>
      <w:r>
        <w:t xml:space="preserve">Bild </w:t>
      </w:r>
      <w:r w:rsidR="00722601">
        <w:fldChar w:fldCharType="begin"/>
      </w:r>
      <w:r w:rsidR="00722601">
        <w:instrText xml:space="preserve"> SEQ Bild \* ARABIC </w:instrText>
      </w:r>
      <w:r w:rsidR="00722601">
        <w:fldChar w:fldCharType="separate"/>
      </w:r>
      <w:r>
        <w:rPr>
          <w:noProof/>
        </w:rPr>
        <w:t>19</w:t>
      </w:r>
      <w:r w:rsidR="00722601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21 Harry in Festhalle.jpeg </w:instrText>
      </w:r>
      <w:r>
        <w:fldChar w:fldCharType="end"/>
      </w:r>
      <w:bookmarkEnd w:id="4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2103755" cy="3178856"/>
            <wp:effectExtent l="0" t="0" r="0" b="254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5831" cy="3181994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5" w:name="_Toc434231068"/>
      <w:r>
        <w:t xml:space="preserve">Bild </w:t>
      </w:r>
      <w:r w:rsidR="00722601">
        <w:fldChar w:fldCharType="begin"/>
      </w:r>
      <w:r w:rsidR="00722601">
        <w:instrText xml:space="preserve"> SEQ Bild \* ARABIC </w:instrText>
      </w:r>
      <w:r w:rsidR="00722601">
        <w:fldChar w:fldCharType="separate"/>
      </w:r>
      <w:r>
        <w:rPr>
          <w:noProof/>
        </w:rPr>
        <w:t>20</w:t>
      </w:r>
      <w:r w:rsidR="00722601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22 Harry auf roten Zielteppich.jpeg </w:instrText>
      </w:r>
      <w:r>
        <w:fldChar w:fldCharType="end"/>
      </w:r>
      <w:bookmarkEnd w:id="5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5608241" cy="3738283"/>
            <wp:effectExtent l="0" t="0" r="0" b="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5453" cy="3743090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6" w:name="_Toc434231069"/>
      <w:r>
        <w:t xml:space="preserve">Bild </w:t>
      </w:r>
      <w:r w:rsidR="00722601">
        <w:fldChar w:fldCharType="begin"/>
      </w:r>
      <w:r w:rsidR="00722601">
        <w:instrText xml:space="preserve"> SEQ Bild \* ARABIC </w:instrText>
      </w:r>
      <w:r w:rsidR="00722601">
        <w:fldChar w:fldCharType="separate"/>
      </w:r>
      <w:r>
        <w:rPr>
          <w:noProof/>
        </w:rPr>
        <w:t>21</w:t>
      </w:r>
      <w:r w:rsidR="00722601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23 Harry links im Ziel.jpeg </w:instrText>
      </w:r>
      <w:r>
        <w:fldChar w:fldCharType="end"/>
      </w:r>
      <w:bookmarkEnd w:id="6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4363085" cy="3272155"/>
            <wp:effectExtent l="0" t="0" r="0" b="4445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63085" cy="3272155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7" w:name="_Toc434231070"/>
      <w:r>
        <w:t xml:space="preserve">Bild </w:t>
      </w:r>
      <w:r w:rsidR="00722601">
        <w:fldChar w:fldCharType="begin"/>
      </w:r>
      <w:r w:rsidR="00722601">
        <w:instrText xml:space="preserve"> SEQ Bild \* ARABIC </w:instrText>
      </w:r>
      <w:r w:rsidR="00722601">
        <w:fldChar w:fldCharType="separate"/>
      </w:r>
      <w:r>
        <w:rPr>
          <w:noProof/>
        </w:rPr>
        <w:t>22</w:t>
      </w:r>
      <w:r w:rsidR="00722601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24 letzte Rechtskurve vor Zielgerade </w:instrText>
      </w:r>
      <w:r>
        <w:fldChar w:fldCharType="end"/>
      </w:r>
      <w:bookmarkEnd w:id="7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4363085" cy="3272155"/>
            <wp:effectExtent l="0" t="0" r="0" b="4445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63085" cy="3272155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8" w:name="_Toc434231071"/>
      <w:r>
        <w:t xml:space="preserve">Bild </w:t>
      </w:r>
      <w:r w:rsidR="00722601">
        <w:fldChar w:fldCharType="begin"/>
      </w:r>
      <w:r w:rsidR="00722601">
        <w:instrText xml:space="preserve"> SEQ Bild \* ARABIC </w:instrText>
      </w:r>
      <w:r w:rsidR="00722601">
        <w:fldChar w:fldCharType="separate"/>
      </w:r>
      <w:r>
        <w:rPr>
          <w:noProof/>
        </w:rPr>
        <w:t>23</w:t>
      </w:r>
      <w:r w:rsidR="00722601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25 Zielgerade vor Messehalle </w:instrText>
      </w:r>
      <w:r>
        <w:fldChar w:fldCharType="end"/>
      </w:r>
      <w:bookmarkEnd w:id="8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5367132" cy="4025153"/>
            <wp:effectExtent l="0" t="0" r="5080" b="0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63781" cy="4022640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9" w:name="_Toc434231072"/>
      <w:r>
        <w:t xml:space="preserve">Bild </w:t>
      </w:r>
      <w:r w:rsidR="00722601">
        <w:fldChar w:fldCharType="begin"/>
      </w:r>
      <w:r w:rsidR="00722601">
        <w:instrText xml:space="preserve"> SEQ Bild \* ARABIC </w:instrText>
      </w:r>
      <w:r w:rsidR="00722601">
        <w:fldChar w:fldCharType="separate"/>
      </w:r>
      <w:r>
        <w:rPr>
          <w:noProof/>
        </w:rPr>
        <w:t>24</w:t>
      </w:r>
      <w:r w:rsidR="00722601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26 Platz vor Turm </w:instrText>
      </w:r>
      <w:r>
        <w:fldChar w:fldCharType="end"/>
      </w:r>
      <w:bookmarkEnd w:id="9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5764305" cy="4323018"/>
            <wp:effectExtent l="0" t="0" r="8255" b="1905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06" cy="4320319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10" w:name="_Toc434231073"/>
      <w:r>
        <w:t xml:space="preserve">Bild </w:t>
      </w:r>
      <w:r w:rsidR="00722601">
        <w:fldChar w:fldCharType="begin"/>
      </w:r>
      <w:r w:rsidR="00722601">
        <w:instrText xml:space="preserve"> SEQ Bild \* ARABIC </w:instrText>
      </w:r>
      <w:r w:rsidR="00722601">
        <w:fldChar w:fldCharType="separate"/>
      </w:r>
      <w:r>
        <w:rPr>
          <w:noProof/>
        </w:rPr>
        <w:t>25</w:t>
      </w:r>
      <w:r w:rsidR="00722601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27 Einlauftor Festhalle </w:instrText>
      </w:r>
      <w:r>
        <w:fldChar w:fldCharType="end"/>
      </w:r>
      <w:bookmarkEnd w:id="10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4363085" cy="2901315"/>
            <wp:effectExtent l="0" t="0" r="0" b="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63085" cy="2901315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11" w:name="_Toc434231074"/>
      <w:r>
        <w:t xml:space="preserve">Bild </w:t>
      </w:r>
      <w:r w:rsidR="00722601">
        <w:fldChar w:fldCharType="begin"/>
      </w:r>
      <w:r w:rsidR="00722601">
        <w:instrText xml:space="preserve"> SEQ Bild \* ARABIC </w:instrText>
      </w:r>
      <w:r w:rsidR="00722601">
        <w:fldChar w:fldCharType="separate"/>
      </w:r>
      <w:r>
        <w:rPr>
          <w:noProof/>
        </w:rPr>
        <w:t>26</w:t>
      </w:r>
      <w:r w:rsidR="00722601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28 vor Festhalle </w:instrText>
      </w:r>
      <w:r>
        <w:fldChar w:fldCharType="end"/>
      </w:r>
      <w:bookmarkEnd w:id="11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5809412" cy="4356847"/>
            <wp:effectExtent l="0" t="0" r="1270" b="5715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05785" cy="4354127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12" w:name="_Toc434231075"/>
      <w:r>
        <w:t xml:space="preserve">Bild </w:t>
      </w:r>
      <w:r w:rsidR="00722601">
        <w:fldChar w:fldCharType="begin"/>
      </w:r>
      <w:r w:rsidR="00722601">
        <w:instrText xml:space="preserve"> SEQ Bild \* ARABIC </w:instrText>
      </w:r>
      <w:r w:rsidR="00722601">
        <w:fldChar w:fldCharType="separate"/>
      </w:r>
      <w:r>
        <w:rPr>
          <w:noProof/>
        </w:rPr>
        <w:t>27</w:t>
      </w:r>
      <w:r w:rsidR="00722601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29 Läuferausgang_Treff Angehörige </w:instrText>
      </w:r>
      <w:r>
        <w:fldChar w:fldCharType="end"/>
      </w:r>
      <w:bookmarkEnd w:id="12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3433482" cy="2574986"/>
            <wp:effectExtent l="0" t="0" r="0" b="0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3778" cy="2575208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13" w:name="_Toc434231076"/>
      <w:r>
        <w:t xml:space="preserve">Bild </w:t>
      </w:r>
      <w:r w:rsidR="00722601">
        <w:fldChar w:fldCharType="begin"/>
      </w:r>
      <w:r w:rsidR="00722601">
        <w:instrText xml:space="preserve"> SEQ Bild \* ARABIC </w:instrText>
      </w:r>
      <w:r w:rsidR="00722601">
        <w:fldChar w:fldCharType="separate"/>
      </w:r>
      <w:r>
        <w:rPr>
          <w:noProof/>
        </w:rPr>
        <w:t>28</w:t>
      </w:r>
      <w:r w:rsidR="00722601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30 Empfang Laufbeutel nach Startnummer </w:instrText>
      </w:r>
      <w:r>
        <w:fldChar w:fldCharType="end"/>
      </w:r>
      <w:bookmarkEnd w:id="13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4016383" cy="3012141"/>
            <wp:effectExtent l="0" t="0" r="3175" b="0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13875" cy="3010260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14" w:name="_Toc434231077"/>
      <w:r>
        <w:t xml:space="preserve">Bild </w:t>
      </w:r>
      <w:r w:rsidR="00722601">
        <w:fldChar w:fldCharType="begin"/>
      </w:r>
      <w:r w:rsidR="00722601">
        <w:instrText xml:space="preserve"> SEQ Bild \* ARABIC </w:instrText>
      </w:r>
      <w:r w:rsidR="00722601">
        <w:fldChar w:fldCharType="separate"/>
      </w:r>
      <w:r>
        <w:rPr>
          <w:noProof/>
        </w:rPr>
        <w:t>29</w:t>
      </w:r>
      <w:r w:rsidR="00722601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31 Anziehen nach Lauf </w:instrText>
      </w:r>
      <w:r>
        <w:fldChar w:fldCharType="end"/>
      </w:r>
      <w:bookmarkEnd w:id="14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5474713" cy="4105835"/>
            <wp:effectExtent l="0" t="0" r="0" b="9525"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1295" cy="4103271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15" w:name="_Toc434231078"/>
      <w:r>
        <w:t xml:space="preserve">Bild </w:t>
      </w:r>
      <w:r w:rsidR="00722601">
        <w:fldChar w:fldCharType="begin"/>
      </w:r>
      <w:r w:rsidR="00722601">
        <w:instrText xml:space="preserve"> SEQ Bild \* ARABIC </w:instrText>
      </w:r>
      <w:r w:rsidR="00722601">
        <w:fldChar w:fldCharType="separate"/>
      </w:r>
      <w:r>
        <w:rPr>
          <w:noProof/>
        </w:rPr>
        <w:t>30</w:t>
      </w:r>
      <w:r w:rsidR="00722601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32 Harry überall in der Wanne </w:instrText>
      </w:r>
      <w:r>
        <w:fldChar w:fldCharType="end"/>
      </w:r>
      <w:bookmarkEnd w:id="15"/>
      <w:r w:rsidRPr="000A2012">
        <w:rPr>
          <w:rStyle w:val="NichtFett"/>
        </w:rPr>
        <w:t xml:space="preserve"> </w:t>
      </w:r>
    </w:p>
    <w:p w:rsidR="000A2012" w:rsidRDefault="000A2012" w:rsidP="000A2012"/>
    <w:sectPr w:rsidR="000A2012" w:rsidSect="00D31177">
      <w:headerReference w:type="default" r:id="rId22"/>
      <w:footerReference w:type="default" r:id="rId23"/>
      <w:pgSz w:w="11906" w:h="16838" w:code="9"/>
      <w:pgMar w:top="226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2012" w:rsidRDefault="000A2012">
      <w:r>
        <w:separator/>
      </w:r>
    </w:p>
  </w:endnote>
  <w:endnote w:type="continuationSeparator" w:id="0">
    <w:p w:rsidR="000A2012" w:rsidRDefault="000A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B Office">
    <w:altName w:val="Arial"/>
    <w:charset w:val="00"/>
    <w:family w:val="swiss"/>
    <w:pitch w:val="variable"/>
    <w:sig w:usb0="00000001" w:usb1="1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wis721 Lt BT">
    <w:altName w:val="Microsoft YaHei"/>
    <w:charset w:val="00"/>
    <w:family w:val="swiss"/>
    <w:pitch w:val="variable"/>
    <w:sig w:usb0="00000001" w:usb1="1000204A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012" w:rsidRDefault="000A2012">
    <w:pPr>
      <w:pStyle w:val="Fuzeile"/>
    </w:pPr>
    <w:r>
      <w:tab/>
      <w:t xml:space="preserve">Seite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722601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von </w:t>
    </w:r>
    <w:r>
      <w:rPr>
        <w:rStyle w:val="Seitenzahl"/>
      </w:rPr>
      <w:fldChar w:fldCharType="begin"/>
    </w:r>
    <w:r>
      <w:rPr>
        <w:rStyle w:val="Seitenzahl"/>
      </w:rPr>
      <w:instrText xml:space="preserve"> NUMPAGES </w:instrText>
    </w:r>
    <w:r>
      <w:rPr>
        <w:rStyle w:val="Seitenzahl"/>
      </w:rPr>
      <w:fldChar w:fldCharType="separate"/>
    </w:r>
    <w:r w:rsidR="00722601">
      <w:rPr>
        <w:rStyle w:val="Seitenzahl"/>
        <w:noProof/>
      </w:rPr>
      <w:t>8</w:t>
    </w:r>
    <w:r>
      <w:rPr>
        <w:rStyle w:val="Seitenzahl"/>
      </w:rPr>
      <w:fldChar w:fldCharType="end"/>
    </w:r>
    <w:r>
      <w:rPr>
        <w:rStyle w:val="Seitenzahl"/>
      </w:rPr>
      <w:t xml:space="preserve"> Seiten</w:t>
    </w:r>
    <w:r>
      <w:rPr>
        <w:rStyle w:val="Seitenzahl"/>
      </w:rPr>
      <w:tab/>
      <w:t xml:space="preserve">Stand: </w:t>
    </w:r>
    <w:r>
      <w:rPr>
        <w:rStyle w:val="Seitenzahl"/>
      </w:rPr>
      <w:fldChar w:fldCharType="begin"/>
    </w:r>
    <w:r>
      <w:rPr>
        <w:rStyle w:val="Seitenzahl"/>
      </w:rPr>
      <w:instrText xml:space="preserve"> DATE \@ "dd.MM.yyyy" </w:instrText>
    </w:r>
    <w:r>
      <w:rPr>
        <w:rStyle w:val="Seitenzahl"/>
      </w:rPr>
      <w:fldChar w:fldCharType="separate"/>
    </w:r>
    <w:r w:rsidR="00722601">
      <w:rPr>
        <w:rStyle w:val="Seitenzahl"/>
        <w:noProof/>
      </w:rPr>
      <w:t>05.11.2015</w:t>
    </w:r>
    <w:r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2012" w:rsidRDefault="000A2012">
      <w:r>
        <w:separator/>
      </w:r>
    </w:p>
  </w:footnote>
  <w:footnote w:type="continuationSeparator" w:id="0">
    <w:p w:rsidR="000A2012" w:rsidRDefault="000A20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4" w:space="0" w:color="auto"/>
        <w:insideH w:val="single" w:sz="4" w:space="0" w:color="auto"/>
      </w:tblBorders>
      <w:tblCellMar>
        <w:top w:w="85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93"/>
      <w:gridCol w:w="6377"/>
    </w:tblGrid>
    <w:tr w:rsidR="000A2012" w:rsidTr="009A7ECC">
      <w:trPr>
        <w:trHeight w:val="851"/>
      </w:trPr>
      <w:tc>
        <w:tcPr>
          <w:tcW w:w="2693" w:type="dxa"/>
          <w:shd w:val="clear" w:color="auto" w:fill="auto"/>
        </w:tcPr>
        <w:p w:rsidR="000A2012" w:rsidRPr="00A14AD3" w:rsidRDefault="000A2012" w:rsidP="00A14AD3">
          <w:pPr>
            <w:pStyle w:val="Standardrechts"/>
            <w:jc w:val="left"/>
            <w:rPr>
              <w:b/>
            </w:rPr>
          </w:pPr>
          <w:bookmarkStart w:id="16" w:name="_Hlk48719480"/>
          <w:r>
            <w:rPr>
              <w:b/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1" layoutInCell="0" allowOverlap="1" wp14:anchorId="643B1010" wp14:editId="48E43112">
                    <wp:simplePos x="0" y="0"/>
                    <wp:positionH relativeFrom="page">
                      <wp:posOffset>895985</wp:posOffset>
                    </wp:positionH>
                    <wp:positionV relativeFrom="page">
                      <wp:posOffset>10116185</wp:posOffset>
                    </wp:positionV>
                    <wp:extent cx="2103755" cy="72390"/>
                    <wp:effectExtent l="635" t="635" r="635" b="3175"/>
                    <wp:wrapNone/>
                    <wp:docPr id="2" name="Text Box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103755" cy="72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A2012" w:rsidRDefault="000A2012" w:rsidP="00BF6BF2">
                                <w:pPr>
                                  <w:rPr>
                                    <w:rFonts w:ascii="Swis721 Lt BT" w:hAnsi="Swis721 Lt BT"/>
                                    <w:sz w:val="10"/>
                                  </w:rPr>
                                </w:pPr>
                                <w:r>
                                  <w:rPr>
                                    <w:rFonts w:ascii="Swis721 Lt BT" w:hAnsi="Swis721 Lt BT"/>
                                    <w:sz w:val="10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Swis721 Lt BT" w:hAnsi="Swis721 Lt BT"/>
                                    <w:sz w:val="10"/>
                                  </w:rPr>
                                  <w:instrText xml:space="preserve"> FILENAME \* UPPER\p  \* MERGEFORMAT </w:instrText>
                                </w:r>
                                <w:r>
                                  <w:rPr>
                                    <w:rFonts w:ascii="Swis721 Lt BT" w:hAnsi="Swis721 Lt BT"/>
                                    <w:sz w:val="10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Swis721 Lt BT" w:hAnsi="Swis721 Lt BT"/>
                                    <w:noProof/>
                                    <w:sz w:val="10"/>
                                  </w:rPr>
                                  <w:t>DOKUMENT2</w:t>
                                </w:r>
                                <w:r>
                                  <w:rPr>
                                    <w:rFonts w:ascii="Swis721 Lt BT" w:hAnsi="Swis721 Lt BT"/>
                                    <w:sz w:val="10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43B10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6" type="#_x0000_t202" style="position:absolute;margin-left:70.55pt;margin-top:796.55pt;width:165.65pt;height:5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2fErgIAAKg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" o:allowincell="f" filled="f" stroked="f">
                    <v:textbox inset="0,0,0,0">
                      <w:txbxContent>
                        <w:p w:rsidR="000A2012" w:rsidRDefault="000A2012" w:rsidP="00BF6BF2">
                          <w:pPr>
                            <w:rPr>
                              <w:rFonts w:ascii="Swis721 Lt BT" w:hAnsi="Swis721 Lt BT"/>
                              <w:sz w:val="10"/>
                            </w:rPr>
                          </w:pPr>
                          <w:r>
                            <w:rPr>
                              <w:rFonts w:ascii="Swis721 Lt BT" w:hAnsi="Swis721 Lt BT"/>
                              <w:sz w:val="10"/>
                            </w:rPr>
                            <w:fldChar w:fldCharType="begin"/>
                          </w:r>
                          <w:r>
                            <w:rPr>
                              <w:rFonts w:ascii="Swis721 Lt BT" w:hAnsi="Swis721 Lt BT"/>
                              <w:sz w:val="10"/>
                            </w:rPr>
                            <w:instrText xml:space="preserve"> FILENAME \* UPPER\p  \* MERGEFORMAT </w:instrText>
                          </w:r>
                          <w:r>
                            <w:rPr>
                              <w:rFonts w:ascii="Swis721 Lt BT" w:hAnsi="Swis721 Lt BT"/>
                              <w:sz w:val="10"/>
                            </w:rPr>
                            <w:fldChar w:fldCharType="separate"/>
                          </w:r>
                          <w:r>
                            <w:rPr>
                              <w:rFonts w:ascii="Swis721 Lt BT" w:hAnsi="Swis721 Lt BT"/>
                              <w:noProof/>
                              <w:sz w:val="10"/>
                            </w:rPr>
                            <w:t>DOKUMENT2</w:t>
                          </w:r>
                          <w:r>
                            <w:rPr>
                              <w:rFonts w:ascii="Swis721 Lt BT" w:hAnsi="Swis721 Lt BT"/>
                              <w:sz w:val="10"/>
                            </w:rPr>
                            <w:fldChar w:fldCharType="end"/>
                          </w:r>
                        </w:p>
                      </w:txbxContent>
                    </v:textbox>
                    <w10:wrap anchorx="page" anchory="page"/>
                    <w10:anchorlock/>
                  </v:shape>
                </w:pict>
              </mc:Fallback>
            </mc:AlternateContent>
          </w:r>
        </w:p>
      </w:tc>
      <w:tc>
        <w:tcPr>
          <w:tcW w:w="6377" w:type="dxa"/>
          <w:shd w:val="clear" w:color="auto" w:fill="auto"/>
        </w:tcPr>
        <w:p w:rsidR="000A2012" w:rsidRDefault="000A2012" w:rsidP="00A14AD3">
          <w:pPr>
            <w:pStyle w:val="Standardrechts"/>
          </w:pPr>
          <w:bookmarkStart w:id="17" w:name="BV"/>
          <w:bookmarkEnd w:id="17"/>
        </w:p>
        <w:p w:rsidR="000A2012" w:rsidRDefault="000A2012" w:rsidP="00A14AD3">
          <w:pPr>
            <w:pStyle w:val="Standardrechts"/>
          </w:pPr>
        </w:p>
      </w:tc>
    </w:tr>
    <w:bookmarkEnd w:id="16"/>
  </w:tbl>
  <w:p w:rsidR="000A2012" w:rsidRPr="00A85171" w:rsidRDefault="000A2012" w:rsidP="00A85171">
    <w:pPr>
      <w:pStyle w:val="Standardrechts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506D9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8E8D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D8E9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7213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40A42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C4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808D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9D2EF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E437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F1671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2A0991"/>
    <w:multiLevelType w:val="hybridMultilevel"/>
    <w:tmpl w:val="5A004956"/>
    <w:lvl w:ilvl="0" w:tplc="0407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50C240E"/>
    <w:multiLevelType w:val="hybridMultilevel"/>
    <w:tmpl w:val="EF1E12B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F7322A"/>
    <w:multiLevelType w:val="multilevel"/>
    <w:tmpl w:val="B87865F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642791"/>
    <w:multiLevelType w:val="multilevel"/>
    <w:tmpl w:val="B87865F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054111"/>
    <w:multiLevelType w:val="hybridMultilevel"/>
    <w:tmpl w:val="B87865F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12"/>
  </w:num>
  <w:num w:numId="5">
    <w:abstractNumId w:val="11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e6tUgrXg6Q2ioM9sk2ocDcg6WE3qCMbiRnPeW/a6a5BIV0HIafBuBtdZdGQwWk2M4cAbIYmfx3iRPHJkVZhG4Q==" w:salt="7JtLxuIeDqmGTx/vfS6yMg==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012"/>
    <w:rsid w:val="0002583B"/>
    <w:rsid w:val="0003210A"/>
    <w:rsid w:val="000349C2"/>
    <w:rsid w:val="00036D82"/>
    <w:rsid w:val="000559A7"/>
    <w:rsid w:val="00056090"/>
    <w:rsid w:val="00056BFF"/>
    <w:rsid w:val="00061A71"/>
    <w:rsid w:val="000657AD"/>
    <w:rsid w:val="0007243B"/>
    <w:rsid w:val="00073846"/>
    <w:rsid w:val="00082505"/>
    <w:rsid w:val="00082C02"/>
    <w:rsid w:val="00084197"/>
    <w:rsid w:val="00087ED4"/>
    <w:rsid w:val="00094BE8"/>
    <w:rsid w:val="00097658"/>
    <w:rsid w:val="000A2012"/>
    <w:rsid w:val="000A3F9E"/>
    <w:rsid w:val="000B1EBA"/>
    <w:rsid w:val="000B70E9"/>
    <w:rsid w:val="000B7D6E"/>
    <w:rsid w:val="000D2EC6"/>
    <w:rsid w:val="000D7D24"/>
    <w:rsid w:val="000E3B33"/>
    <w:rsid w:val="000F759C"/>
    <w:rsid w:val="001015F9"/>
    <w:rsid w:val="00106868"/>
    <w:rsid w:val="001368CD"/>
    <w:rsid w:val="001553CF"/>
    <w:rsid w:val="00155BA1"/>
    <w:rsid w:val="00155EC0"/>
    <w:rsid w:val="001607C7"/>
    <w:rsid w:val="001613D3"/>
    <w:rsid w:val="00173218"/>
    <w:rsid w:val="00193975"/>
    <w:rsid w:val="001A17B6"/>
    <w:rsid w:val="001A553C"/>
    <w:rsid w:val="001B0B03"/>
    <w:rsid w:val="001B4CDD"/>
    <w:rsid w:val="001B6447"/>
    <w:rsid w:val="001C59FB"/>
    <w:rsid w:val="001D7EAC"/>
    <w:rsid w:val="001E6E82"/>
    <w:rsid w:val="001F5782"/>
    <w:rsid w:val="001F5F92"/>
    <w:rsid w:val="002077CB"/>
    <w:rsid w:val="00210D8D"/>
    <w:rsid w:val="0021508D"/>
    <w:rsid w:val="00216E20"/>
    <w:rsid w:val="002325D8"/>
    <w:rsid w:val="0023519E"/>
    <w:rsid w:val="00235D6F"/>
    <w:rsid w:val="002522C3"/>
    <w:rsid w:val="00255171"/>
    <w:rsid w:val="002556A4"/>
    <w:rsid w:val="00255732"/>
    <w:rsid w:val="002737D1"/>
    <w:rsid w:val="00286779"/>
    <w:rsid w:val="002A0ABF"/>
    <w:rsid w:val="002A23FA"/>
    <w:rsid w:val="002B4147"/>
    <w:rsid w:val="002B619F"/>
    <w:rsid w:val="002B6D5A"/>
    <w:rsid w:val="002C0CA0"/>
    <w:rsid w:val="002C6435"/>
    <w:rsid w:val="002D7010"/>
    <w:rsid w:val="002E4343"/>
    <w:rsid w:val="002E5F33"/>
    <w:rsid w:val="002E7011"/>
    <w:rsid w:val="00301302"/>
    <w:rsid w:val="00301715"/>
    <w:rsid w:val="00301970"/>
    <w:rsid w:val="00317D63"/>
    <w:rsid w:val="0032551F"/>
    <w:rsid w:val="00326788"/>
    <w:rsid w:val="003309CF"/>
    <w:rsid w:val="003336C0"/>
    <w:rsid w:val="003355D0"/>
    <w:rsid w:val="00347F2B"/>
    <w:rsid w:val="00356E50"/>
    <w:rsid w:val="00360DEE"/>
    <w:rsid w:val="0036288E"/>
    <w:rsid w:val="00362A26"/>
    <w:rsid w:val="003656E2"/>
    <w:rsid w:val="003851E4"/>
    <w:rsid w:val="003856DD"/>
    <w:rsid w:val="00391216"/>
    <w:rsid w:val="00396068"/>
    <w:rsid w:val="003A4303"/>
    <w:rsid w:val="003A72FB"/>
    <w:rsid w:val="003A7E10"/>
    <w:rsid w:val="003B00FB"/>
    <w:rsid w:val="003B5CFD"/>
    <w:rsid w:val="003C6332"/>
    <w:rsid w:val="003D1B66"/>
    <w:rsid w:val="003D2AAD"/>
    <w:rsid w:val="003D5B99"/>
    <w:rsid w:val="003D70A2"/>
    <w:rsid w:val="003E6460"/>
    <w:rsid w:val="003E7AC9"/>
    <w:rsid w:val="003F1D95"/>
    <w:rsid w:val="003F7029"/>
    <w:rsid w:val="003F7E5C"/>
    <w:rsid w:val="004050D1"/>
    <w:rsid w:val="00410364"/>
    <w:rsid w:val="00432501"/>
    <w:rsid w:val="00441481"/>
    <w:rsid w:val="00454B04"/>
    <w:rsid w:val="00455B0B"/>
    <w:rsid w:val="0047117E"/>
    <w:rsid w:val="00474F56"/>
    <w:rsid w:val="00475D2B"/>
    <w:rsid w:val="004775F7"/>
    <w:rsid w:val="00486EA1"/>
    <w:rsid w:val="004A3F2E"/>
    <w:rsid w:val="004A4A28"/>
    <w:rsid w:val="004A6DB4"/>
    <w:rsid w:val="004C1946"/>
    <w:rsid w:val="004D677A"/>
    <w:rsid w:val="004E3EC2"/>
    <w:rsid w:val="004F0A8A"/>
    <w:rsid w:val="004F2215"/>
    <w:rsid w:val="004F551F"/>
    <w:rsid w:val="00511B01"/>
    <w:rsid w:val="00523B15"/>
    <w:rsid w:val="00523DF7"/>
    <w:rsid w:val="00527411"/>
    <w:rsid w:val="00545597"/>
    <w:rsid w:val="00545EAD"/>
    <w:rsid w:val="0054746D"/>
    <w:rsid w:val="00550B32"/>
    <w:rsid w:val="005557AA"/>
    <w:rsid w:val="005559A9"/>
    <w:rsid w:val="00561741"/>
    <w:rsid w:val="00561818"/>
    <w:rsid w:val="005724F6"/>
    <w:rsid w:val="005742F8"/>
    <w:rsid w:val="00582054"/>
    <w:rsid w:val="00583A33"/>
    <w:rsid w:val="00593A36"/>
    <w:rsid w:val="00596B4E"/>
    <w:rsid w:val="005B01FF"/>
    <w:rsid w:val="005B1949"/>
    <w:rsid w:val="005C32A4"/>
    <w:rsid w:val="005D0A38"/>
    <w:rsid w:val="005E1F72"/>
    <w:rsid w:val="005E371F"/>
    <w:rsid w:val="005F0321"/>
    <w:rsid w:val="005F649C"/>
    <w:rsid w:val="005F72F5"/>
    <w:rsid w:val="00607246"/>
    <w:rsid w:val="00614B01"/>
    <w:rsid w:val="006233FD"/>
    <w:rsid w:val="00634B47"/>
    <w:rsid w:val="006466BF"/>
    <w:rsid w:val="00655EC3"/>
    <w:rsid w:val="00660D47"/>
    <w:rsid w:val="006751BB"/>
    <w:rsid w:val="0067542F"/>
    <w:rsid w:val="006777AE"/>
    <w:rsid w:val="006858DE"/>
    <w:rsid w:val="006936F8"/>
    <w:rsid w:val="006A2C07"/>
    <w:rsid w:val="006A72F0"/>
    <w:rsid w:val="006B32B7"/>
    <w:rsid w:val="006B62F3"/>
    <w:rsid w:val="006C06A3"/>
    <w:rsid w:val="006C34C1"/>
    <w:rsid w:val="006C6786"/>
    <w:rsid w:val="006C7EF3"/>
    <w:rsid w:val="006D3573"/>
    <w:rsid w:val="006D389A"/>
    <w:rsid w:val="006D3E41"/>
    <w:rsid w:val="006D7A61"/>
    <w:rsid w:val="006E10F8"/>
    <w:rsid w:val="006E2311"/>
    <w:rsid w:val="006E5948"/>
    <w:rsid w:val="006E7A18"/>
    <w:rsid w:val="006F42E1"/>
    <w:rsid w:val="00702A4E"/>
    <w:rsid w:val="007111C7"/>
    <w:rsid w:val="0071198B"/>
    <w:rsid w:val="00716E57"/>
    <w:rsid w:val="00722601"/>
    <w:rsid w:val="007236FB"/>
    <w:rsid w:val="00742D87"/>
    <w:rsid w:val="007457A3"/>
    <w:rsid w:val="007476A4"/>
    <w:rsid w:val="00755C18"/>
    <w:rsid w:val="007621D0"/>
    <w:rsid w:val="007726A1"/>
    <w:rsid w:val="0077279D"/>
    <w:rsid w:val="00773015"/>
    <w:rsid w:val="007830B0"/>
    <w:rsid w:val="00786883"/>
    <w:rsid w:val="00796D11"/>
    <w:rsid w:val="007A06F1"/>
    <w:rsid w:val="007B1920"/>
    <w:rsid w:val="007B36EC"/>
    <w:rsid w:val="007B72FF"/>
    <w:rsid w:val="007C1BE8"/>
    <w:rsid w:val="007C3B90"/>
    <w:rsid w:val="007D0B1B"/>
    <w:rsid w:val="007D32D7"/>
    <w:rsid w:val="007D45EA"/>
    <w:rsid w:val="007D4B31"/>
    <w:rsid w:val="007D6A91"/>
    <w:rsid w:val="007E3067"/>
    <w:rsid w:val="007E6022"/>
    <w:rsid w:val="007F27D5"/>
    <w:rsid w:val="007F2878"/>
    <w:rsid w:val="007F5D89"/>
    <w:rsid w:val="00801BF2"/>
    <w:rsid w:val="00803A7C"/>
    <w:rsid w:val="00807233"/>
    <w:rsid w:val="00820262"/>
    <w:rsid w:val="0082176D"/>
    <w:rsid w:val="008249AC"/>
    <w:rsid w:val="00833487"/>
    <w:rsid w:val="00835BCB"/>
    <w:rsid w:val="0085460D"/>
    <w:rsid w:val="00854963"/>
    <w:rsid w:val="00861E9C"/>
    <w:rsid w:val="008641AA"/>
    <w:rsid w:val="0087090D"/>
    <w:rsid w:val="00885CAA"/>
    <w:rsid w:val="0089262D"/>
    <w:rsid w:val="00896C83"/>
    <w:rsid w:val="008979C5"/>
    <w:rsid w:val="00897ABF"/>
    <w:rsid w:val="008A1834"/>
    <w:rsid w:val="008A3F7B"/>
    <w:rsid w:val="008A42F7"/>
    <w:rsid w:val="008A5E6E"/>
    <w:rsid w:val="008A6C30"/>
    <w:rsid w:val="008B451C"/>
    <w:rsid w:val="008B738A"/>
    <w:rsid w:val="008C1075"/>
    <w:rsid w:val="008C4246"/>
    <w:rsid w:val="008C7785"/>
    <w:rsid w:val="008D0C69"/>
    <w:rsid w:val="008D5AEE"/>
    <w:rsid w:val="008E0E81"/>
    <w:rsid w:val="008E4204"/>
    <w:rsid w:val="00900F67"/>
    <w:rsid w:val="009013DD"/>
    <w:rsid w:val="00902866"/>
    <w:rsid w:val="00910364"/>
    <w:rsid w:val="009116C8"/>
    <w:rsid w:val="00930C9E"/>
    <w:rsid w:val="00941F19"/>
    <w:rsid w:val="00946BD4"/>
    <w:rsid w:val="00951637"/>
    <w:rsid w:val="009755CE"/>
    <w:rsid w:val="009851D9"/>
    <w:rsid w:val="009A28D0"/>
    <w:rsid w:val="009A6089"/>
    <w:rsid w:val="009A7ECC"/>
    <w:rsid w:val="009E0771"/>
    <w:rsid w:val="009E793E"/>
    <w:rsid w:val="009F7956"/>
    <w:rsid w:val="00A00742"/>
    <w:rsid w:val="00A11AFE"/>
    <w:rsid w:val="00A12C7E"/>
    <w:rsid w:val="00A1305F"/>
    <w:rsid w:val="00A13D77"/>
    <w:rsid w:val="00A14AD3"/>
    <w:rsid w:val="00A17B3A"/>
    <w:rsid w:val="00A308FC"/>
    <w:rsid w:val="00A30F15"/>
    <w:rsid w:val="00A34CD4"/>
    <w:rsid w:val="00A35AA1"/>
    <w:rsid w:val="00A52F53"/>
    <w:rsid w:val="00A55C85"/>
    <w:rsid w:val="00A658B9"/>
    <w:rsid w:val="00A66F61"/>
    <w:rsid w:val="00A73046"/>
    <w:rsid w:val="00A76DE1"/>
    <w:rsid w:val="00A85171"/>
    <w:rsid w:val="00A86A16"/>
    <w:rsid w:val="00A96447"/>
    <w:rsid w:val="00A96B7F"/>
    <w:rsid w:val="00AA1109"/>
    <w:rsid w:val="00AC1970"/>
    <w:rsid w:val="00AC3446"/>
    <w:rsid w:val="00AC412F"/>
    <w:rsid w:val="00AC4651"/>
    <w:rsid w:val="00AC46BA"/>
    <w:rsid w:val="00AD049A"/>
    <w:rsid w:val="00AD0A37"/>
    <w:rsid w:val="00AF070D"/>
    <w:rsid w:val="00AF2A76"/>
    <w:rsid w:val="00AF744E"/>
    <w:rsid w:val="00B01694"/>
    <w:rsid w:val="00B019E7"/>
    <w:rsid w:val="00B030D7"/>
    <w:rsid w:val="00B075CD"/>
    <w:rsid w:val="00B07E57"/>
    <w:rsid w:val="00B21375"/>
    <w:rsid w:val="00B24CE8"/>
    <w:rsid w:val="00B34752"/>
    <w:rsid w:val="00B37716"/>
    <w:rsid w:val="00B47FC6"/>
    <w:rsid w:val="00B54CDD"/>
    <w:rsid w:val="00B65B3D"/>
    <w:rsid w:val="00B73307"/>
    <w:rsid w:val="00B740EE"/>
    <w:rsid w:val="00B76DAE"/>
    <w:rsid w:val="00B8570D"/>
    <w:rsid w:val="00B864E4"/>
    <w:rsid w:val="00B912A7"/>
    <w:rsid w:val="00B91D9D"/>
    <w:rsid w:val="00B92BE7"/>
    <w:rsid w:val="00B93BCE"/>
    <w:rsid w:val="00BB6F36"/>
    <w:rsid w:val="00BC5281"/>
    <w:rsid w:val="00BC69A9"/>
    <w:rsid w:val="00BC73F7"/>
    <w:rsid w:val="00BD0B92"/>
    <w:rsid w:val="00BD10DD"/>
    <w:rsid w:val="00BD361B"/>
    <w:rsid w:val="00BD40A2"/>
    <w:rsid w:val="00BD5132"/>
    <w:rsid w:val="00BD66C5"/>
    <w:rsid w:val="00BE7C23"/>
    <w:rsid w:val="00BF3848"/>
    <w:rsid w:val="00BF6BF2"/>
    <w:rsid w:val="00C24D21"/>
    <w:rsid w:val="00C344B2"/>
    <w:rsid w:val="00C36C40"/>
    <w:rsid w:val="00C435FA"/>
    <w:rsid w:val="00C7235A"/>
    <w:rsid w:val="00C74D2A"/>
    <w:rsid w:val="00C7713A"/>
    <w:rsid w:val="00C77982"/>
    <w:rsid w:val="00C84F8C"/>
    <w:rsid w:val="00C87006"/>
    <w:rsid w:val="00C91403"/>
    <w:rsid w:val="00CB7036"/>
    <w:rsid w:val="00CC1842"/>
    <w:rsid w:val="00CC348E"/>
    <w:rsid w:val="00CD1533"/>
    <w:rsid w:val="00CD1AB3"/>
    <w:rsid w:val="00CD5D3F"/>
    <w:rsid w:val="00CE0D95"/>
    <w:rsid w:val="00CF3535"/>
    <w:rsid w:val="00CF6324"/>
    <w:rsid w:val="00CF6716"/>
    <w:rsid w:val="00D103B4"/>
    <w:rsid w:val="00D155C0"/>
    <w:rsid w:val="00D169BD"/>
    <w:rsid w:val="00D20881"/>
    <w:rsid w:val="00D24A92"/>
    <w:rsid w:val="00D31177"/>
    <w:rsid w:val="00D3207F"/>
    <w:rsid w:val="00D349FD"/>
    <w:rsid w:val="00D36B7D"/>
    <w:rsid w:val="00D3763C"/>
    <w:rsid w:val="00D41C8A"/>
    <w:rsid w:val="00D44877"/>
    <w:rsid w:val="00D4589F"/>
    <w:rsid w:val="00D4623E"/>
    <w:rsid w:val="00D55B77"/>
    <w:rsid w:val="00D660FC"/>
    <w:rsid w:val="00D770BA"/>
    <w:rsid w:val="00D80B6E"/>
    <w:rsid w:val="00D80BFE"/>
    <w:rsid w:val="00D83794"/>
    <w:rsid w:val="00D847D6"/>
    <w:rsid w:val="00D97752"/>
    <w:rsid w:val="00DA0A27"/>
    <w:rsid w:val="00DA410C"/>
    <w:rsid w:val="00DA41AC"/>
    <w:rsid w:val="00DA5633"/>
    <w:rsid w:val="00DA7FE8"/>
    <w:rsid w:val="00DB04B8"/>
    <w:rsid w:val="00DB40DD"/>
    <w:rsid w:val="00DB5A0D"/>
    <w:rsid w:val="00DC14BB"/>
    <w:rsid w:val="00DD06BE"/>
    <w:rsid w:val="00DD7A82"/>
    <w:rsid w:val="00DE322F"/>
    <w:rsid w:val="00DF2908"/>
    <w:rsid w:val="00DF2AA6"/>
    <w:rsid w:val="00E16AF5"/>
    <w:rsid w:val="00E2788F"/>
    <w:rsid w:val="00E351FD"/>
    <w:rsid w:val="00E43533"/>
    <w:rsid w:val="00E607A8"/>
    <w:rsid w:val="00E65839"/>
    <w:rsid w:val="00E74520"/>
    <w:rsid w:val="00E748F2"/>
    <w:rsid w:val="00E74FBB"/>
    <w:rsid w:val="00E85203"/>
    <w:rsid w:val="00E8537B"/>
    <w:rsid w:val="00E86F16"/>
    <w:rsid w:val="00E9140F"/>
    <w:rsid w:val="00E96649"/>
    <w:rsid w:val="00EA3244"/>
    <w:rsid w:val="00EB44D3"/>
    <w:rsid w:val="00EB7484"/>
    <w:rsid w:val="00EC1E85"/>
    <w:rsid w:val="00EC242B"/>
    <w:rsid w:val="00EC41AB"/>
    <w:rsid w:val="00EC5FF4"/>
    <w:rsid w:val="00ED301E"/>
    <w:rsid w:val="00ED3828"/>
    <w:rsid w:val="00EE3282"/>
    <w:rsid w:val="00EE3364"/>
    <w:rsid w:val="00EF54ED"/>
    <w:rsid w:val="00EF76A7"/>
    <w:rsid w:val="00F04BF0"/>
    <w:rsid w:val="00F10400"/>
    <w:rsid w:val="00F22DBB"/>
    <w:rsid w:val="00F32811"/>
    <w:rsid w:val="00F3679E"/>
    <w:rsid w:val="00F4260A"/>
    <w:rsid w:val="00F5054F"/>
    <w:rsid w:val="00F71EA8"/>
    <w:rsid w:val="00F752A9"/>
    <w:rsid w:val="00F75769"/>
    <w:rsid w:val="00FA4224"/>
    <w:rsid w:val="00FB33D5"/>
    <w:rsid w:val="00FB4189"/>
    <w:rsid w:val="00FB6051"/>
    <w:rsid w:val="00FC2FD2"/>
    <w:rsid w:val="00FC71C7"/>
    <w:rsid w:val="00FD32C3"/>
    <w:rsid w:val="00FD6575"/>
    <w:rsid w:val="00FE0D67"/>
    <w:rsid w:val="00FF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efaultImageDpi w14:val="150"/>
  <w15:docId w15:val="{60A1ABCE-91B8-4497-A457-7826DB310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A1834"/>
    <w:rPr>
      <w:rFonts w:ascii="DB Office" w:hAnsi="DB Office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5D0A3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5D0A38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5D0A38"/>
  </w:style>
  <w:style w:type="paragraph" w:styleId="Beschriftung">
    <w:name w:val="caption"/>
    <w:basedOn w:val="Standard"/>
    <w:next w:val="Standard"/>
    <w:qFormat/>
    <w:rsid w:val="0023519E"/>
    <w:pPr>
      <w:keepNext/>
      <w:tabs>
        <w:tab w:val="left" w:pos="851"/>
      </w:tabs>
    </w:pPr>
    <w:rPr>
      <w:b/>
      <w:bCs/>
    </w:rPr>
  </w:style>
  <w:style w:type="paragraph" w:styleId="Dokumentstruktur">
    <w:name w:val="Document Map"/>
    <w:basedOn w:val="Standard"/>
    <w:semiHidden/>
    <w:rsid w:val="000D7D24"/>
    <w:pPr>
      <w:shd w:val="clear" w:color="auto" w:fill="000080"/>
    </w:pPr>
    <w:rPr>
      <w:rFonts w:ascii="Tahoma" w:hAnsi="Tahoma" w:cs="Tahoma"/>
    </w:rPr>
  </w:style>
  <w:style w:type="table" w:customStyle="1" w:styleId="Tabellengitternetz">
    <w:name w:val="Tabellengitternetz"/>
    <w:basedOn w:val="NormaleTabelle"/>
    <w:rsid w:val="007E6022"/>
    <w:rPr>
      <w:rFonts w:ascii="DB Office" w:hAnsi="DB Office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Col">
      <w:rPr>
        <w:rFonts w:ascii="Arial" w:hAnsi="Arial"/>
        <w:b/>
        <w:sz w:val="22"/>
      </w:rPr>
    </w:tblStylePr>
  </w:style>
  <w:style w:type="paragraph" w:customStyle="1" w:styleId="berschrift0">
    <w:name w:val="Überschrift0"/>
    <w:basedOn w:val="Standard"/>
    <w:next w:val="Standard"/>
    <w:rsid w:val="003A4303"/>
    <w:pPr>
      <w:jc w:val="center"/>
    </w:pPr>
    <w:rPr>
      <w:b/>
      <w:bCs/>
      <w:sz w:val="32"/>
    </w:rPr>
  </w:style>
  <w:style w:type="paragraph" w:customStyle="1" w:styleId="Anlage">
    <w:name w:val="Anlage"/>
    <w:basedOn w:val="Standard"/>
    <w:rsid w:val="002D7010"/>
    <w:pPr>
      <w:jc w:val="right"/>
    </w:pPr>
    <w:rPr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2EC6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0D2EC6"/>
    <w:rPr>
      <w:rFonts w:ascii="Tahoma" w:hAnsi="Tahoma" w:cs="Tahoma"/>
      <w:sz w:val="16"/>
      <w:szCs w:val="16"/>
    </w:rPr>
  </w:style>
  <w:style w:type="paragraph" w:customStyle="1" w:styleId="Standardrechts">
    <w:name w:val="Standard rechts"/>
    <w:basedOn w:val="Standard"/>
    <w:qFormat/>
    <w:rsid w:val="008A1834"/>
    <w:pPr>
      <w:jc w:val="right"/>
    </w:pPr>
  </w:style>
  <w:style w:type="character" w:customStyle="1" w:styleId="NichtFett">
    <w:name w:val="Nicht Fett"/>
    <w:rsid w:val="001015F9"/>
    <w:rPr>
      <w:b/>
      <w:bCs/>
    </w:rPr>
  </w:style>
  <w:style w:type="paragraph" w:styleId="Abbildungsverzeichnis">
    <w:name w:val="table of figures"/>
    <w:basedOn w:val="Standard"/>
    <w:next w:val="Standard"/>
    <w:uiPriority w:val="99"/>
    <w:rsid w:val="006858DE"/>
    <w:pPr>
      <w:tabs>
        <w:tab w:val="left" w:pos="851"/>
        <w:tab w:val="right" w:leader="do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Fotodokumentation_V4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Fotodokumentation_V4</Template>
  <TotalTime>0</TotalTime>
  <Pages>8</Pages>
  <Words>183</Words>
  <Characters>1156</Characters>
  <Application>Microsoft Office Word</Application>
  <DocSecurity>8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Fotodokumentation</vt:lpstr>
    </vt:vector>
  </TitlesOfParts>
  <Company>DB International GmbH</Company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Fotodokumentation</dc:title>
  <dc:creator>Niestolik, Harry</dc:creator>
  <dc:description>Fotodokumentation mit Eingabemenü für Anlagennummer, Bauvorhaben, Planungsphase und Bearbeiter bei Benutzung von "Datei-Neu" und eigener Symbolleiste zum Einfügen von Fotos (jpg-Dateien)</dc:description>
  <cp:lastModifiedBy>Thomas Sartorius</cp:lastModifiedBy>
  <cp:revision>6</cp:revision>
  <dcterms:created xsi:type="dcterms:W3CDTF">2015-11-02T11:25:00Z</dcterms:created>
  <dcterms:modified xsi:type="dcterms:W3CDTF">2015-11-05T20:14:00Z</dcterms:modified>
</cp:coreProperties>
</file>